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D06" w:rsidRPr="00D01756" w:rsidRDefault="002D7D06" w:rsidP="00D01756">
      <w:pPr>
        <w:spacing w:line="0" w:lineRule="atLeast"/>
        <w:rPr>
          <w:rFonts w:ascii="UD デジタル 教科書体 N-B" w:eastAsia="UD デジタル 教科書体 N-B" w:hint="eastAsia"/>
          <w:sz w:val="22"/>
          <w:szCs w:val="22"/>
        </w:rPr>
      </w:pPr>
      <w:bookmarkStart w:id="0" w:name="_GoBack"/>
      <w:bookmarkEnd w:id="0"/>
      <w:r w:rsidRPr="00D01756">
        <w:rPr>
          <w:rFonts w:ascii="UD デジタル 教科書体 N-B" w:eastAsia="UD デジタル 教科書体 N-B" w:hint="eastAsia"/>
          <w:sz w:val="22"/>
          <w:szCs w:val="22"/>
        </w:rPr>
        <w:t>様式第</w:t>
      </w:r>
      <w:r w:rsidR="00527A59">
        <w:rPr>
          <w:rFonts w:ascii="UD デジタル 教科書体 N-B" w:eastAsia="UD デジタル 教科書体 N-B" w:hint="eastAsia"/>
          <w:sz w:val="22"/>
          <w:szCs w:val="22"/>
        </w:rPr>
        <w:t>３</w:t>
      </w:r>
      <w:r w:rsidRPr="00D01756">
        <w:rPr>
          <w:rFonts w:ascii="UD デジタル 教科書体 N-B" w:eastAsia="UD デジタル 教科書体 N-B" w:hint="eastAsia"/>
          <w:sz w:val="22"/>
          <w:szCs w:val="22"/>
        </w:rPr>
        <w:t>号（第</w:t>
      </w:r>
      <w:r w:rsidR="00527A59">
        <w:rPr>
          <w:rFonts w:ascii="UD デジタル 教科書体 N-B" w:eastAsia="UD デジタル 教科書体 N-B" w:hint="eastAsia"/>
          <w:sz w:val="22"/>
          <w:szCs w:val="22"/>
        </w:rPr>
        <w:t>７</w:t>
      </w:r>
      <w:r w:rsidRPr="00D01756">
        <w:rPr>
          <w:rFonts w:ascii="UD デジタル 教科書体 N-B" w:eastAsia="UD デジタル 教科書体 N-B" w:hint="eastAsia"/>
          <w:sz w:val="22"/>
          <w:szCs w:val="22"/>
        </w:rPr>
        <w:t>条関係）</w:t>
      </w:r>
    </w:p>
    <w:p w:rsidR="00F14D78" w:rsidRPr="00D01756" w:rsidRDefault="00F14D78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2D7D06" w:rsidRPr="00D01756" w:rsidRDefault="0090558C" w:rsidP="00D01756">
      <w:pPr>
        <w:spacing w:line="0" w:lineRule="atLeast"/>
        <w:jc w:val="right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年　　月　　日</w:t>
      </w:r>
      <w:r w:rsidR="00D01756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</w:p>
    <w:p w:rsidR="00F14D78" w:rsidRPr="00D01756" w:rsidRDefault="00F14D78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2D7D06" w:rsidRPr="00D01756" w:rsidRDefault="002E69D7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2D7D06" w:rsidRPr="00D01756">
        <w:rPr>
          <w:rFonts w:ascii="UD デジタル 教科書体 N-B" w:eastAsia="UD デジタル 教科書体 N-B" w:hint="eastAsia"/>
          <w:sz w:val="24"/>
          <w:szCs w:val="24"/>
        </w:rPr>
        <w:t>神埼市長</w:t>
      </w: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D5150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　　　</w:t>
      </w: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様</w:t>
      </w:r>
    </w:p>
    <w:p w:rsidR="00F14D78" w:rsidRPr="00D01756" w:rsidRDefault="00F14D78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D51505" w:rsidRPr="00D01756" w:rsidRDefault="00D51505" w:rsidP="00D01756">
      <w:pPr>
        <w:spacing w:line="0" w:lineRule="atLeast"/>
        <w:ind w:firstLineChars="1652" w:firstLine="3688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申請者　地区名　</w:t>
      </w:r>
    </w:p>
    <w:p w:rsidR="00D51505" w:rsidRPr="00D01756" w:rsidRDefault="00D51505" w:rsidP="00D01756">
      <w:pPr>
        <w:spacing w:line="0" w:lineRule="atLeast"/>
        <w:ind w:firstLineChars="2034" w:firstLine="4541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住　所　</w:t>
      </w:r>
    </w:p>
    <w:p w:rsidR="007C0E58" w:rsidRPr="00D01756" w:rsidRDefault="00D51505" w:rsidP="007C0E58">
      <w:pPr>
        <w:spacing w:line="0" w:lineRule="atLeast"/>
        <w:ind w:firstLineChars="2034" w:firstLine="4541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>役職名</w:t>
      </w:r>
      <w:r w:rsidR="007837B6" w:rsidRPr="00D01756">
        <w:rPr>
          <w:rFonts w:ascii="UD デジタル 教科書体 N-B" w:eastAsia="UD デジタル 教科書体 N-B" w:hint="eastAsia"/>
          <w:sz w:val="24"/>
          <w:szCs w:val="24"/>
        </w:rPr>
        <w:t>・代表者名</w:t>
      </w:r>
      <w:r w:rsidR="00C010FA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　　　　　</w:t>
      </w: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 　印</w:t>
      </w:r>
    </w:p>
    <w:p w:rsidR="00354999" w:rsidRDefault="00354999" w:rsidP="00D01756">
      <w:pPr>
        <w:spacing w:line="0" w:lineRule="atLeast"/>
        <w:rPr>
          <w:rFonts w:ascii="UD デジタル 教科書体 N-B" w:eastAsia="UD デジタル 教科書体 N-B"/>
          <w:sz w:val="24"/>
          <w:szCs w:val="24"/>
        </w:rPr>
      </w:pPr>
    </w:p>
    <w:p w:rsidR="00D01756" w:rsidRPr="00D01756" w:rsidRDefault="00D01756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2D7D06" w:rsidRPr="00D01756" w:rsidRDefault="002D7D06" w:rsidP="00D01756">
      <w:pPr>
        <w:spacing w:line="0" w:lineRule="atLeast"/>
        <w:jc w:val="center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>地区敬老会事業費補助金</w:t>
      </w:r>
      <w:r w:rsidR="00BB5BA4" w:rsidRPr="00D01756">
        <w:rPr>
          <w:rFonts w:ascii="UD デジタル 教科書体 N-B" w:eastAsia="UD デジタル 教科書体 N-B" w:hint="eastAsia"/>
          <w:sz w:val="24"/>
          <w:szCs w:val="24"/>
        </w:rPr>
        <w:t>変更</w:t>
      </w:r>
      <w:r w:rsidR="00E81789">
        <w:rPr>
          <w:rFonts w:ascii="UD デジタル 教科書体 N-B" w:eastAsia="UD デジタル 教科書体 N-B" w:hint="eastAsia"/>
          <w:sz w:val="24"/>
          <w:szCs w:val="24"/>
        </w:rPr>
        <w:t>交付</w:t>
      </w:r>
      <w:r w:rsidRPr="00D01756">
        <w:rPr>
          <w:rFonts w:ascii="UD デジタル 教科書体 N-B" w:eastAsia="UD デジタル 教科書体 N-B" w:hint="eastAsia"/>
          <w:sz w:val="24"/>
          <w:szCs w:val="24"/>
        </w:rPr>
        <w:t>申請書</w:t>
      </w:r>
    </w:p>
    <w:p w:rsidR="002D7D06" w:rsidRPr="00D01756" w:rsidRDefault="002D7D06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2D7D06" w:rsidRPr="00D01756" w:rsidRDefault="00563EE5" w:rsidP="00D01756">
      <w:pPr>
        <w:spacing w:line="0" w:lineRule="atLeast"/>
        <w:ind w:firstLineChars="300" w:firstLine="670"/>
        <w:rPr>
          <w:rFonts w:ascii="UD デジタル 教科書体 N-B" w:eastAsia="UD デジタル 教科書体 N-B" w:hint="eastAsia"/>
          <w:sz w:val="24"/>
          <w:szCs w:val="24"/>
        </w:rPr>
      </w:pPr>
      <w:r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年</w:t>
      </w:r>
      <w:r w:rsidR="00227F2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月</w:t>
      </w:r>
      <w:r w:rsidR="00227F2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日付け</w:t>
      </w:r>
      <w:r w:rsidR="0030409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第</w:t>
      </w:r>
      <w:r w:rsidR="00227F2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　　　　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号で補助金交付決定通知のあった</w:t>
      </w:r>
      <w:r w:rsidR="00841783" w:rsidRPr="00D01756">
        <w:rPr>
          <w:rFonts w:ascii="UD デジタル 教科書体 N-B" w:eastAsia="UD デジタル 教科書体 N-B" w:hint="eastAsia"/>
          <w:sz w:val="24"/>
          <w:szCs w:val="24"/>
        </w:rPr>
        <w:t>令</w:t>
      </w:r>
      <w:r w:rsidR="00304095" w:rsidRPr="00D01756">
        <w:rPr>
          <w:rFonts w:ascii="UD デジタル 教科書体 N-B" w:eastAsia="UD デジタル 教科書体 N-B" w:hint="eastAsia"/>
          <w:sz w:val="24"/>
          <w:szCs w:val="24"/>
        </w:rPr>
        <w:t xml:space="preserve">和　</w:t>
      </w:r>
      <w:r w:rsidR="00841783" w:rsidRPr="00D01756">
        <w:rPr>
          <w:rFonts w:ascii="UD デジタル 教科書体 N-B" w:eastAsia="UD デジタル 教科書体 N-B" w:hint="eastAsia"/>
          <w:sz w:val="24"/>
          <w:szCs w:val="24"/>
        </w:rPr>
        <w:t>年度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地区敬老会事業費補助金の内容について、下</w:t>
      </w:r>
      <w:r w:rsidR="002D7D06" w:rsidRPr="00D01756">
        <w:rPr>
          <w:rFonts w:ascii="UD デジタル 教科書体 N-B" w:eastAsia="UD デジタル 教科書体 N-B" w:hint="eastAsia"/>
          <w:sz w:val="24"/>
          <w:szCs w:val="24"/>
        </w:rPr>
        <w:t>記のとおり</w:t>
      </w:r>
      <w:r w:rsidR="00635B6D" w:rsidRPr="00D01756">
        <w:rPr>
          <w:rFonts w:ascii="UD デジタル 教科書体 N-B" w:eastAsia="UD デジタル 教科書体 N-B" w:hint="eastAsia"/>
          <w:sz w:val="24"/>
          <w:szCs w:val="24"/>
        </w:rPr>
        <w:t>内容を変更しましたので</w:t>
      </w:r>
      <w:r w:rsidR="00E67B34">
        <w:rPr>
          <w:rFonts w:ascii="UD デジタル 教科書体 N-B" w:eastAsia="UD デジタル 教科書体 N-B" w:hint="eastAsia"/>
          <w:sz w:val="24"/>
          <w:szCs w:val="24"/>
        </w:rPr>
        <w:t>、</w:t>
      </w:r>
      <w:r w:rsidR="002D7D06" w:rsidRPr="00D01756">
        <w:rPr>
          <w:rFonts w:ascii="UD デジタル 教科書体 N-B" w:eastAsia="UD デジタル 教科書体 N-B" w:hint="eastAsia"/>
          <w:sz w:val="24"/>
          <w:szCs w:val="24"/>
        </w:rPr>
        <w:t>神埼市地区敬老会事業費補助金を規定により申請します。</w:t>
      </w:r>
    </w:p>
    <w:p w:rsidR="002D7D06" w:rsidRDefault="007342AD" w:rsidP="007342AD">
      <w:pPr>
        <w:pStyle w:val="af0"/>
      </w:pPr>
      <w:r>
        <w:rPr>
          <w:rFonts w:hint="eastAsia"/>
        </w:rPr>
        <w:t>記</w:t>
      </w:r>
    </w:p>
    <w:p w:rsidR="003D227A" w:rsidRDefault="003D227A" w:rsidP="003D227A">
      <w:pPr>
        <w:spacing w:line="0" w:lineRule="atLeast"/>
        <w:rPr>
          <w:rFonts w:ascii="UD デジタル 教科書体 N-B" w:eastAsia="UD デジタル 教科書体 N-B"/>
          <w:b/>
          <w:bCs/>
          <w:sz w:val="24"/>
          <w:szCs w:val="24"/>
        </w:rPr>
      </w:pPr>
    </w:p>
    <w:p w:rsidR="003D227A" w:rsidRPr="00630823" w:rsidRDefault="003D227A" w:rsidP="003D227A">
      <w:pPr>
        <w:spacing w:line="0" w:lineRule="atLeast"/>
        <w:rPr>
          <w:rFonts w:ascii="UD デジタル 教科書体 N-B" w:eastAsia="UD デジタル 教科書体 N-B" w:hint="eastAsia"/>
          <w:b/>
          <w:bCs/>
          <w:sz w:val="24"/>
          <w:szCs w:val="24"/>
        </w:rPr>
      </w:pPr>
      <w:r w:rsidRPr="00630823">
        <w:rPr>
          <w:rFonts w:ascii="UD デジタル 教科書体 N-B" w:eastAsia="UD デジタル 教科書体 N-B" w:hint="eastAsia"/>
          <w:b/>
          <w:bCs/>
          <w:sz w:val="24"/>
          <w:szCs w:val="24"/>
        </w:rPr>
        <w:t>変更の理由</w:t>
      </w:r>
    </w:p>
    <w:p w:rsidR="003D227A" w:rsidRDefault="003D227A" w:rsidP="007342AD">
      <w:pPr>
        <w:rPr>
          <w:u w:val="single"/>
        </w:rPr>
      </w:pPr>
    </w:p>
    <w:p w:rsidR="00527A59" w:rsidRDefault="00527A59" w:rsidP="007342AD">
      <w:pPr>
        <w:rPr>
          <w:u w:val="single"/>
        </w:rPr>
      </w:pPr>
    </w:p>
    <w:p w:rsidR="00527A59" w:rsidRDefault="00527A59" w:rsidP="007342AD">
      <w:pPr>
        <w:rPr>
          <w:rFonts w:hint="eastAsia"/>
        </w:rPr>
      </w:pPr>
    </w:p>
    <w:p w:rsidR="003D227A" w:rsidRPr="003D227A" w:rsidRDefault="003D227A" w:rsidP="003D227A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  <w:r w:rsidRPr="003D227A">
        <w:rPr>
          <w:rFonts w:ascii="UD デジタル 教科書体 N-B" w:eastAsia="UD デジタル 教科書体 N-B" w:hint="eastAsia"/>
          <w:sz w:val="24"/>
          <w:szCs w:val="24"/>
        </w:rPr>
        <w:t xml:space="preserve">敬老会経費所要額　　　</w:t>
      </w:r>
      <w:r w:rsidRPr="003D227A">
        <w:rPr>
          <w:rFonts w:ascii="UD デジタル 教科書体 N-B" w:eastAsia="UD デジタル 教科書体 N-B" w:hint="eastAsia"/>
          <w:sz w:val="24"/>
          <w:szCs w:val="24"/>
          <w:u w:val="single"/>
        </w:rPr>
        <w:t xml:space="preserve">　　　　　　　　　円</w:t>
      </w:r>
    </w:p>
    <w:p w:rsidR="003D227A" w:rsidRPr="003D227A" w:rsidRDefault="003D227A" w:rsidP="003D227A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</w:p>
    <w:p w:rsidR="003D227A" w:rsidRPr="003D227A" w:rsidRDefault="003D227A" w:rsidP="003D227A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  <w:r w:rsidRPr="003D227A">
        <w:rPr>
          <w:rFonts w:ascii="UD デジタル 教科書体 N-B" w:eastAsia="UD デジタル 教科書体 N-B" w:hint="eastAsia"/>
          <w:sz w:val="24"/>
          <w:szCs w:val="24"/>
        </w:rPr>
        <w:t xml:space="preserve">交付決定額　　　　　</w:t>
      </w:r>
      <w:r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Pr="003D227A">
        <w:rPr>
          <w:rFonts w:ascii="UD デジタル 教科書体 N-B" w:eastAsia="UD デジタル 教科書体 N-B" w:hint="eastAsia"/>
          <w:sz w:val="24"/>
          <w:szCs w:val="24"/>
          <w:u w:val="single"/>
        </w:rPr>
        <w:t xml:space="preserve">　　　　　　　　　円</w:t>
      </w:r>
    </w:p>
    <w:p w:rsidR="003D227A" w:rsidRPr="007342AD" w:rsidRDefault="003D227A" w:rsidP="003D227A">
      <w:pPr>
        <w:spacing w:line="0" w:lineRule="atLeast"/>
        <w:rPr>
          <w:rFonts w:hint="eastAsia"/>
        </w:rPr>
      </w:pPr>
    </w:p>
    <w:p w:rsidR="00F14D78" w:rsidRDefault="007342AD" w:rsidP="00D01756">
      <w:pPr>
        <w:spacing w:line="0" w:lineRule="atLeast"/>
        <w:rPr>
          <w:rFonts w:ascii="UD デジタル 教科書体 N-B" w:eastAsia="UD デジタル 教科書体 N-B"/>
          <w:sz w:val="24"/>
          <w:szCs w:val="24"/>
          <w:u w:val="single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変更</w:t>
      </w:r>
      <w:r w:rsidR="003D227A">
        <w:rPr>
          <w:rFonts w:ascii="UD デジタル 教科書体 N-B" w:eastAsia="UD デジタル 教科書体 N-B" w:hint="eastAsia"/>
          <w:sz w:val="24"/>
          <w:szCs w:val="24"/>
        </w:rPr>
        <w:t>後の交付</w:t>
      </w:r>
      <w:r>
        <w:rPr>
          <w:rFonts w:ascii="UD デジタル 教科書体 N-B" w:eastAsia="UD デジタル 教科書体 N-B" w:hint="eastAsia"/>
          <w:sz w:val="24"/>
          <w:szCs w:val="24"/>
        </w:rPr>
        <w:t xml:space="preserve">申請額　</w:t>
      </w:r>
      <w:r w:rsidR="003D227A"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  <w:r w:rsidRPr="007342AD">
        <w:rPr>
          <w:rFonts w:ascii="UD デジタル 教科書体 N-B" w:eastAsia="UD デジタル 教科書体 N-B" w:hint="eastAsia"/>
          <w:sz w:val="24"/>
          <w:szCs w:val="24"/>
          <w:u w:val="single"/>
        </w:rPr>
        <w:t xml:space="preserve">　　　　　　　　　円</w:t>
      </w:r>
    </w:p>
    <w:p w:rsidR="00087806" w:rsidRDefault="00087806" w:rsidP="00D01756">
      <w:pPr>
        <w:spacing w:line="0" w:lineRule="atLeast"/>
        <w:rPr>
          <w:rFonts w:ascii="UD デジタル 教科書体 N-B" w:eastAsia="UD デジタル 教科書体 N-B" w:hint="eastAsia"/>
          <w:sz w:val="24"/>
          <w:szCs w:val="24"/>
        </w:rPr>
      </w:pPr>
    </w:p>
    <w:p w:rsidR="00630823" w:rsidRDefault="00630823" w:rsidP="00D01756">
      <w:pPr>
        <w:spacing w:line="0" w:lineRule="atLeast"/>
        <w:rPr>
          <w:rFonts w:ascii="UD デジタル 教科書体 N-B" w:eastAsia="UD デジタル 教科書体 N-B"/>
          <w:b/>
          <w:bCs/>
          <w:sz w:val="24"/>
          <w:szCs w:val="24"/>
        </w:rPr>
      </w:pPr>
    </w:p>
    <w:p w:rsidR="007342AD" w:rsidRPr="00630823" w:rsidRDefault="004A179D" w:rsidP="00D01756">
      <w:pPr>
        <w:spacing w:line="0" w:lineRule="atLeast"/>
        <w:rPr>
          <w:rFonts w:ascii="UD デジタル 教科書体 N-B" w:eastAsia="UD デジタル 教科書体 N-B" w:hint="eastAsia"/>
          <w:b/>
          <w:bCs/>
          <w:sz w:val="24"/>
          <w:szCs w:val="24"/>
        </w:rPr>
      </w:pPr>
      <w:r w:rsidRPr="006308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1026160</wp:posOffset>
                </wp:positionH>
                <wp:positionV relativeFrom="paragraph">
                  <wp:posOffset>6088380</wp:posOffset>
                </wp:positionV>
                <wp:extent cx="5809615" cy="2590800"/>
                <wp:effectExtent l="0" t="0" r="635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961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0823" w:rsidRPr="009A2745" w:rsidRDefault="00630823" w:rsidP="006308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開催日時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年　　　　　月　　　　　日</w:t>
                            </w:r>
                          </w:p>
                          <w:p w:rsidR="00630823" w:rsidRPr="009A2745" w:rsidRDefault="00630823" w:rsidP="00630823">
                            <w:pPr>
                              <w:pStyle w:val="af"/>
                              <w:spacing w:line="0" w:lineRule="atLeast"/>
                              <w:ind w:leftChars="0" w:left="36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開催場所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をお願いします。その他は括弧内もご記入ください。）</w:t>
                            </w:r>
                          </w:p>
                          <w:p w:rsidR="00630823" w:rsidRDefault="00630823" w:rsidP="00630823">
                            <w:pPr>
                              <w:spacing w:line="0" w:lineRule="atLeast"/>
                              <w:ind w:rightChars="-221" w:right="-427"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□地区公民館　　　　　□その他（　　　　　　　　　）</w:t>
                            </w: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ind w:rightChars="-221" w:right="-427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630823" w:rsidRPr="0082204B" w:rsidRDefault="00630823" w:rsidP="006308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対象者数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　　　　　　　　人</w:t>
                            </w: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【開催内容について】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） </w:t>
                            </w: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□敬老会の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□敬老会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及び記念品配布の実施</w:t>
                            </w:r>
                          </w:p>
                          <w:p w:rsidR="00630823" w:rsidRPr="009A2745" w:rsidRDefault="00630823" w:rsidP="00630823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80.8pt;margin-top:479.4pt;width:457.4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" filled="f" strokeweight=".5pt">
                <v:path arrowok="t"/>
                <v:textbox>
                  <w:txbxContent>
                    <w:p w:rsidR="00630823" w:rsidRPr="009A2745" w:rsidRDefault="00630823" w:rsidP="006308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開催日時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年　　　　　月　　　　　日</w:t>
                      </w:r>
                    </w:p>
                    <w:p w:rsidR="00630823" w:rsidRPr="009A2745" w:rsidRDefault="00630823" w:rsidP="00630823">
                      <w:pPr>
                        <w:pStyle w:val="af"/>
                        <w:spacing w:line="0" w:lineRule="atLeast"/>
                        <w:ind w:leftChars="0" w:left="36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</w:p>
                    <w:p w:rsidR="00630823" w:rsidRPr="009A2745" w:rsidRDefault="00630823" w:rsidP="006308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開催場所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をお願いします。その他は括弧内もご記入ください。）</w:t>
                      </w:r>
                    </w:p>
                    <w:p w:rsidR="00630823" w:rsidRDefault="00630823" w:rsidP="00630823">
                      <w:pPr>
                        <w:spacing w:line="0" w:lineRule="atLeast"/>
                        <w:ind w:rightChars="-221" w:right="-427"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□地区公民館　　　　　□その他（　　　　　　　　　）</w:t>
                      </w:r>
                    </w:p>
                    <w:p w:rsidR="00630823" w:rsidRPr="009A2745" w:rsidRDefault="00630823" w:rsidP="00630823">
                      <w:pPr>
                        <w:spacing w:line="0" w:lineRule="atLeast"/>
                        <w:ind w:rightChars="-221" w:right="-427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630823" w:rsidRPr="0082204B" w:rsidRDefault="00630823" w:rsidP="006308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対象者数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　　　　　　　　人</w:t>
                      </w:r>
                    </w:p>
                    <w:p w:rsidR="00630823" w:rsidRPr="009A2745" w:rsidRDefault="00630823" w:rsidP="006308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630823" w:rsidRPr="009A2745" w:rsidRDefault="00630823" w:rsidP="006308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【開催内容について】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。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） </w:t>
                      </w:r>
                    </w:p>
                    <w:p w:rsidR="00630823" w:rsidRPr="009A2745" w:rsidRDefault="00630823" w:rsidP="00630823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□敬老会の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□敬老会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及び記念品配布の実施</w:t>
                      </w:r>
                    </w:p>
                    <w:p w:rsidR="00630823" w:rsidRPr="009A2745" w:rsidRDefault="00630823" w:rsidP="00630823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□その他（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7D06" w:rsidRPr="00630823" w:rsidRDefault="0072148A" w:rsidP="007342AD">
      <w:pPr>
        <w:spacing w:line="0" w:lineRule="atLeast"/>
        <w:rPr>
          <w:rFonts w:ascii="UD デジタル 教科書体 N-B" w:eastAsia="UD デジタル 教科書体 N-B" w:hint="eastAsia"/>
          <w:b/>
          <w:bCs/>
          <w:sz w:val="24"/>
          <w:szCs w:val="24"/>
        </w:rPr>
      </w:pPr>
      <w:r w:rsidRPr="00630823">
        <w:rPr>
          <w:rFonts w:ascii="UD デジタル 教科書体 N-B" w:eastAsia="UD デジタル 教科書体 N-B" w:hint="eastAsia"/>
          <w:b/>
          <w:bCs/>
          <w:sz w:val="24"/>
          <w:szCs w:val="24"/>
        </w:rPr>
        <w:t xml:space="preserve">　</w:t>
      </w:r>
      <w:r w:rsidR="004A179D" w:rsidRPr="006308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1026160</wp:posOffset>
                </wp:positionH>
                <wp:positionV relativeFrom="paragraph">
                  <wp:posOffset>6088380</wp:posOffset>
                </wp:positionV>
                <wp:extent cx="5809615" cy="2590800"/>
                <wp:effectExtent l="0" t="0" r="63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961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開催日時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年　　　　　月　　　　　日</w:t>
                            </w:r>
                          </w:p>
                          <w:p w:rsidR="007342AD" w:rsidRPr="009A2745" w:rsidRDefault="007342AD" w:rsidP="007342AD">
                            <w:pPr>
                              <w:pStyle w:val="af"/>
                              <w:spacing w:line="0" w:lineRule="atLeast"/>
                              <w:ind w:leftChars="0" w:left="36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開催場所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をお願いします。その他は括弧内もご記入ください。）</w:t>
                            </w:r>
                          </w:p>
                          <w:p w:rsidR="007342AD" w:rsidRDefault="007342AD" w:rsidP="007342AD">
                            <w:pPr>
                              <w:spacing w:line="0" w:lineRule="atLeast"/>
                              <w:ind w:rightChars="-221" w:right="-427"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□地区公民館　　　　　□その他（　　　　　　　　　）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rightChars="-221" w:right="-427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82204B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対象者数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　　　　　　　　人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【開催内容について】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） 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□敬老会の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□敬老会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及び記念品配布の実施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80.8pt;margin-top:479.4pt;width:457.4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" filled="f" strokeweight=".5pt">
                <v:path arrowok="t"/>
                <v:textbox>
                  <w:txbxContent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開催日時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年　　　　　月　　　　　日</w:t>
                      </w:r>
                    </w:p>
                    <w:p w:rsidR="007342AD" w:rsidRPr="009A2745" w:rsidRDefault="007342AD" w:rsidP="007342AD">
                      <w:pPr>
                        <w:pStyle w:val="af"/>
                        <w:spacing w:line="0" w:lineRule="atLeast"/>
                        <w:ind w:leftChars="0" w:left="36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開催場所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をお願いします。その他は括弧内もご記入ください。）</w:t>
                      </w:r>
                    </w:p>
                    <w:p w:rsidR="007342AD" w:rsidRDefault="007342AD" w:rsidP="007342AD">
                      <w:pPr>
                        <w:spacing w:line="0" w:lineRule="atLeast"/>
                        <w:ind w:rightChars="-221" w:right="-427"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□地区公民館　　　　　□その他（　　　　　　　　　）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rightChars="-221" w:right="-427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82204B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対象者数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　　　　　　　　人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【開催内容について】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。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） 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□敬老会の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□敬老会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及び記念品配布の実施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□その他（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79D" w:rsidRPr="006308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1026160</wp:posOffset>
                </wp:positionH>
                <wp:positionV relativeFrom="paragraph">
                  <wp:posOffset>6088380</wp:posOffset>
                </wp:positionV>
                <wp:extent cx="5809615" cy="2590800"/>
                <wp:effectExtent l="0" t="0" r="63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961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開催日時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年　　　　　月　　　　　日</w:t>
                            </w:r>
                          </w:p>
                          <w:p w:rsidR="007342AD" w:rsidRPr="009A2745" w:rsidRDefault="007342AD" w:rsidP="007342AD">
                            <w:pPr>
                              <w:pStyle w:val="af"/>
                              <w:spacing w:line="0" w:lineRule="atLeast"/>
                              <w:ind w:leftChars="0" w:left="36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開催場所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をお願いします。その他は括弧内もご記入ください。）</w:t>
                            </w:r>
                          </w:p>
                          <w:p w:rsidR="007342AD" w:rsidRDefault="007342AD" w:rsidP="007342AD">
                            <w:pPr>
                              <w:spacing w:line="0" w:lineRule="atLeast"/>
                              <w:ind w:rightChars="-221" w:right="-427"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□地区公民館　　　　　□その他（　　　　　　　　　）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rightChars="-221" w:right="-427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82204B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対象者数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　　　　　　　　人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【開催内容について】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） 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□敬老会の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□敬老会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及び記念品配布の実施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80.8pt;margin-top:479.4pt;width:457.45pt;height:20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" filled="f" strokeweight=".5pt">
                <v:path arrowok="t"/>
                <v:textbox>
                  <w:txbxContent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開催日時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年　　　　　月　　　　　日</w:t>
                      </w:r>
                    </w:p>
                    <w:p w:rsidR="007342AD" w:rsidRPr="009A2745" w:rsidRDefault="007342AD" w:rsidP="007342AD">
                      <w:pPr>
                        <w:pStyle w:val="af"/>
                        <w:spacing w:line="0" w:lineRule="atLeast"/>
                        <w:ind w:leftChars="0" w:left="36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開催場所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をお願いします。その他は括弧内もご記入ください。）</w:t>
                      </w:r>
                    </w:p>
                    <w:p w:rsidR="007342AD" w:rsidRDefault="007342AD" w:rsidP="007342AD">
                      <w:pPr>
                        <w:spacing w:line="0" w:lineRule="atLeast"/>
                        <w:ind w:rightChars="-221" w:right="-427"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□地区公民館　　　　　□その他（　　　　　　　　　）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rightChars="-221" w:right="-427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82204B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対象者数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　　　　　　　　人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【開催内容について】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。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） 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□敬老会の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□敬老会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及び記念品配布の実施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□その他（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79D" w:rsidRPr="006308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1026160</wp:posOffset>
                </wp:positionH>
                <wp:positionV relativeFrom="paragraph">
                  <wp:posOffset>6088380</wp:posOffset>
                </wp:positionV>
                <wp:extent cx="5809615" cy="2590800"/>
                <wp:effectExtent l="0" t="0" r="63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961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開催日時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年　　　　　月　　　　　日</w:t>
                            </w:r>
                          </w:p>
                          <w:p w:rsidR="007342AD" w:rsidRPr="009A2745" w:rsidRDefault="007342AD" w:rsidP="007342AD">
                            <w:pPr>
                              <w:pStyle w:val="af"/>
                              <w:spacing w:line="0" w:lineRule="atLeast"/>
                              <w:ind w:leftChars="0" w:left="36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開催場所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をお願いします。その他は括弧内もご記入ください。）</w:t>
                            </w:r>
                          </w:p>
                          <w:p w:rsidR="007342AD" w:rsidRDefault="007342AD" w:rsidP="007342AD">
                            <w:pPr>
                              <w:spacing w:line="0" w:lineRule="atLeast"/>
                              <w:ind w:rightChars="-221" w:right="-427"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□地区公民館　　　　　□その他（　　　　　　　　　）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rightChars="-221" w:right="-427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82204B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対象者数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　　　　　　　　人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【開催内容について】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） 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□敬老会の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□敬老会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及び記念品配布の実施</w:t>
                            </w:r>
                          </w:p>
                          <w:p w:rsidR="007342AD" w:rsidRPr="009A2745" w:rsidRDefault="007342AD" w:rsidP="007342AD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80.8pt;margin-top:479.4pt;width:457.4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" filled="f" strokeweight=".5pt">
                <v:path arrowok="t"/>
                <v:textbox>
                  <w:txbxContent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開催日時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年　　　　　月　　　　　日</w:t>
                      </w:r>
                    </w:p>
                    <w:p w:rsidR="007342AD" w:rsidRPr="009A2745" w:rsidRDefault="007342AD" w:rsidP="007342AD">
                      <w:pPr>
                        <w:pStyle w:val="af"/>
                        <w:spacing w:line="0" w:lineRule="atLeast"/>
                        <w:ind w:leftChars="0" w:left="36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開催場所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をお願いします。その他は括弧内もご記入ください。）</w:t>
                      </w:r>
                    </w:p>
                    <w:p w:rsidR="007342AD" w:rsidRDefault="007342AD" w:rsidP="007342AD">
                      <w:pPr>
                        <w:spacing w:line="0" w:lineRule="atLeast"/>
                        <w:ind w:rightChars="-221" w:right="-427"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□地区公民館　　　　　□その他（　　　　　　　　　）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rightChars="-221" w:right="-427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82204B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対象者数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　　　　　　　　人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:rsidR="007342AD" w:rsidRPr="009A2745" w:rsidRDefault="007342AD" w:rsidP="007342AD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【開催内容について】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。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） 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□敬老会の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□敬老会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及び記念品配布の実施</w:t>
                      </w:r>
                    </w:p>
                    <w:p w:rsidR="007342AD" w:rsidRPr="009A2745" w:rsidRDefault="007342AD" w:rsidP="007342AD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□その他（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D7D06" w:rsidRPr="00630823" w:rsidSect="00F14D78">
      <w:footerReference w:type="default" r:id="rId8"/>
      <w:pgSz w:w="11906" w:h="16838" w:code="9"/>
      <w:pgMar w:top="1701" w:right="1701" w:bottom="1701" w:left="1701" w:header="567" w:footer="992" w:gutter="0"/>
      <w:cols w:space="425"/>
      <w:docGrid w:type="linesAndChars" w:linePitch="35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E03" w:rsidRDefault="00EA2E03">
      <w:r>
        <w:separator/>
      </w:r>
    </w:p>
  </w:endnote>
  <w:endnote w:type="continuationSeparator" w:id="0">
    <w:p w:rsidR="00EA2E03" w:rsidRDefault="00EA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C" w:rsidRDefault="00CB49C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E03" w:rsidRDefault="00EA2E03">
      <w:r>
        <w:separator/>
      </w:r>
    </w:p>
  </w:footnote>
  <w:footnote w:type="continuationSeparator" w:id="0">
    <w:p w:rsidR="00EA2E03" w:rsidRDefault="00EA2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63C5"/>
    <w:multiLevelType w:val="hybridMultilevel"/>
    <w:tmpl w:val="B2143108"/>
    <w:lvl w:ilvl="0" w:tplc="C2F6E11C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D31B3C"/>
    <w:multiLevelType w:val="hybridMultilevel"/>
    <w:tmpl w:val="0FBC14A8"/>
    <w:lvl w:ilvl="0" w:tplc="85E63FF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3743198"/>
    <w:multiLevelType w:val="hybridMultilevel"/>
    <w:tmpl w:val="4B30BEA2"/>
    <w:lvl w:ilvl="0" w:tplc="A7FE6F2C">
      <w:start w:val="6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231226D"/>
    <w:multiLevelType w:val="hybridMultilevel"/>
    <w:tmpl w:val="0B40F970"/>
    <w:lvl w:ilvl="0" w:tplc="79646744">
      <w:start w:val="3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53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FA"/>
    <w:rsid w:val="00040F34"/>
    <w:rsid w:val="000415EE"/>
    <w:rsid w:val="0005742A"/>
    <w:rsid w:val="00087806"/>
    <w:rsid w:val="00090184"/>
    <w:rsid w:val="00090443"/>
    <w:rsid w:val="000A39DD"/>
    <w:rsid w:val="000C23ED"/>
    <w:rsid w:val="000F3861"/>
    <w:rsid w:val="001B2A2A"/>
    <w:rsid w:val="001D3141"/>
    <w:rsid w:val="00217DB8"/>
    <w:rsid w:val="00225097"/>
    <w:rsid w:val="00227F25"/>
    <w:rsid w:val="00276509"/>
    <w:rsid w:val="00287936"/>
    <w:rsid w:val="002A7AF3"/>
    <w:rsid w:val="002B4904"/>
    <w:rsid w:val="002D27E1"/>
    <w:rsid w:val="002D7D06"/>
    <w:rsid w:val="002E69D7"/>
    <w:rsid w:val="002F4549"/>
    <w:rsid w:val="00304095"/>
    <w:rsid w:val="00324238"/>
    <w:rsid w:val="00354999"/>
    <w:rsid w:val="00374F4D"/>
    <w:rsid w:val="003B1423"/>
    <w:rsid w:val="003B6BF3"/>
    <w:rsid w:val="003D227A"/>
    <w:rsid w:val="003D67DE"/>
    <w:rsid w:val="00402FF7"/>
    <w:rsid w:val="0040729F"/>
    <w:rsid w:val="00465FF9"/>
    <w:rsid w:val="004A179D"/>
    <w:rsid w:val="004C35FB"/>
    <w:rsid w:val="004C448E"/>
    <w:rsid w:val="004D036D"/>
    <w:rsid w:val="004D21F4"/>
    <w:rsid w:val="004D760E"/>
    <w:rsid w:val="004F055F"/>
    <w:rsid w:val="0051692A"/>
    <w:rsid w:val="00527A59"/>
    <w:rsid w:val="00563EE5"/>
    <w:rsid w:val="00574762"/>
    <w:rsid w:val="0059127E"/>
    <w:rsid w:val="005B51C2"/>
    <w:rsid w:val="005B7E4A"/>
    <w:rsid w:val="005D480A"/>
    <w:rsid w:val="00606BA4"/>
    <w:rsid w:val="00630823"/>
    <w:rsid w:val="00635B6D"/>
    <w:rsid w:val="0064579E"/>
    <w:rsid w:val="00661416"/>
    <w:rsid w:val="00661FF3"/>
    <w:rsid w:val="00675DCF"/>
    <w:rsid w:val="00690B8C"/>
    <w:rsid w:val="006C2F06"/>
    <w:rsid w:val="006E636E"/>
    <w:rsid w:val="0072148A"/>
    <w:rsid w:val="007342AD"/>
    <w:rsid w:val="00750275"/>
    <w:rsid w:val="00761E45"/>
    <w:rsid w:val="00777489"/>
    <w:rsid w:val="007837B6"/>
    <w:rsid w:val="00792ABA"/>
    <w:rsid w:val="007974FA"/>
    <w:rsid w:val="007C0E58"/>
    <w:rsid w:val="008320FE"/>
    <w:rsid w:val="00841783"/>
    <w:rsid w:val="0086780B"/>
    <w:rsid w:val="008D5DDE"/>
    <w:rsid w:val="0090558C"/>
    <w:rsid w:val="00906732"/>
    <w:rsid w:val="00920522"/>
    <w:rsid w:val="009401B4"/>
    <w:rsid w:val="00954B54"/>
    <w:rsid w:val="00966186"/>
    <w:rsid w:val="00990EB3"/>
    <w:rsid w:val="009D5645"/>
    <w:rsid w:val="00A03E82"/>
    <w:rsid w:val="00A14627"/>
    <w:rsid w:val="00A60FF2"/>
    <w:rsid w:val="00A8584F"/>
    <w:rsid w:val="00A9597D"/>
    <w:rsid w:val="00B37C75"/>
    <w:rsid w:val="00B4122A"/>
    <w:rsid w:val="00B47F75"/>
    <w:rsid w:val="00B65DBA"/>
    <w:rsid w:val="00B774A4"/>
    <w:rsid w:val="00B80831"/>
    <w:rsid w:val="00BB19C5"/>
    <w:rsid w:val="00BB5BA4"/>
    <w:rsid w:val="00BB62C2"/>
    <w:rsid w:val="00BB6C78"/>
    <w:rsid w:val="00BD4080"/>
    <w:rsid w:val="00BE23B5"/>
    <w:rsid w:val="00C010FA"/>
    <w:rsid w:val="00C15570"/>
    <w:rsid w:val="00C23780"/>
    <w:rsid w:val="00C465DA"/>
    <w:rsid w:val="00C82A96"/>
    <w:rsid w:val="00CB49CC"/>
    <w:rsid w:val="00CC2281"/>
    <w:rsid w:val="00CD1760"/>
    <w:rsid w:val="00CE1206"/>
    <w:rsid w:val="00CE39C1"/>
    <w:rsid w:val="00D01756"/>
    <w:rsid w:val="00D216A1"/>
    <w:rsid w:val="00D51505"/>
    <w:rsid w:val="00D57ADD"/>
    <w:rsid w:val="00D74159"/>
    <w:rsid w:val="00D87FBA"/>
    <w:rsid w:val="00D9361C"/>
    <w:rsid w:val="00D957D0"/>
    <w:rsid w:val="00D97CC1"/>
    <w:rsid w:val="00DA3AED"/>
    <w:rsid w:val="00DA5DC5"/>
    <w:rsid w:val="00DE3791"/>
    <w:rsid w:val="00DF7964"/>
    <w:rsid w:val="00E67B34"/>
    <w:rsid w:val="00E766A1"/>
    <w:rsid w:val="00E81789"/>
    <w:rsid w:val="00EA2E03"/>
    <w:rsid w:val="00EA58E9"/>
    <w:rsid w:val="00EA7455"/>
    <w:rsid w:val="00EB27E5"/>
    <w:rsid w:val="00EF4B18"/>
    <w:rsid w:val="00EF5A1F"/>
    <w:rsid w:val="00EF614A"/>
    <w:rsid w:val="00F044E5"/>
    <w:rsid w:val="00F072B9"/>
    <w:rsid w:val="00F12158"/>
    <w:rsid w:val="00F14D78"/>
    <w:rsid w:val="00F24911"/>
    <w:rsid w:val="00F34076"/>
    <w:rsid w:val="00F423F1"/>
    <w:rsid w:val="00F518E6"/>
    <w:rsid w:val="00F661D6"/>
    <w:rsid w:val="00F7300D"/>
    <w:rsid w:val="00F7352C"/>
    <w:rsid w:val="00F73AB6"/>
    <w:rsid w:val="00F81B61"/>
    <w:rsid w:val="00FA17C7"/>
    <w:rsid w:val="00FC1C66"/>
    <w:rsid w:val="00FD4266"/>
    <w:rsid w:val="00FD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7396DA-70E3-4DE4-B1E9-876599E6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customStyle="1" w:styleId="a6">
    <w:name w:val="第＊条"/>
    <w:basedOn w:val="a"/>
    <w:pPr>
      <w:ind w:left="229" w:hanging="229"/>
    </w:pPr>
  </w:style>
  <w:style w:type="paragraph" w:customStyle="1" w:styleId="a7">
    <w:name w:val="号"/>
    <w:basedOn w:val="a"/>
    <w:pPr>
      <w:ind w:left="458" w:hanging="229"/>
    </w:pPr>
  </w:style>
  <w:style w:type="paragraph" w:customStyle="1" w:styleId="a8">
    <w:name w:val="号の細分"/>
    <w:basedOn w:val="a"/>
    <w:pPr>
      <w:ind w:left="687" w:hanging="229"/>
    </w:pPr>
  </w:style>
  <w:style w:type="paragraph" w:customStyle="1" w:styleId="a9">
    <w:name w:val="タイトル"/>
    <w:basedOn w:val="a"/>
    <w:pPr>
      <w:ind w:left="840" w:right="840"/>
    </w:pPr>
    <w:rPr>
      <w:sz w:val="28"/>
    </w:rPr>
  </w:style>
  <w:style w:type="paragraph" w:customStyle="1" w:styleId="aa">
    <w:name w:val="号の細細分"/>
    <w:basedOn w:val="a8"/>
    <w:pPr>
      <w:ind w:left="916"/>
    </w:pPr>
  </w:style>
  <w:style w:type="paragraph" w:customStyle="1" w:styleId="ab">
    <w:name w:val="項"/>
    <w:basedOn w:val="a6"/>
  </w:style>
  <w:style w:type="table" w:styleId="ac">
    <w:name w:val="Table Grid"/>
    <w:basedOn w:val="a1"/>
    <w:rsid w:val="00A8584F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B51C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B51C2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7342AD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7342AD"/>
    <w:pPr>
      <w:jc w:val="center"/>
    </w:pPr>
    <w:rPr>
      <w:rFonts w:ascii="UD デジタル 教科書体 N-B" w:eastAsia="UD デジタル 教科書体 N-B"/>
      <w:sz w:val="24"/>
      <w:szCs w:val="24"/>
    </w:rPr>
  </w:style>
  <w:style w:type="character" w:customStyle="1" w:styleId="af1">
    <w:name w:val="記 (文字)"/>
    <w:link w:val="af0"/>
    <w:uiPriority w:val="99"/>
    <w:rsid w:val="007342AD"/>
    <w:rPr>
      <w:rFonts w:ascii="UD デジタル 教科書体 N-B" w:eastAsia="UD デジタル 教科書体 N-B"/>
      <w:kern w:val="2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7342AD"/>
    <w:pPr>
      <w:jc w:val="right"/>
    </w:pPr>
    <w:rPr>
      <w:rFonts w:ascii="UD デジタル 教科書体 N-B" w:eastAsia="UD デジタル 教科書体 N-B"/>
      <w:sz w:val="24"/>
      <w:szCs w:val="24"/>
    </w:rPr>
  </w:style>
  <w:style w:type="character" w:customStyle="1" w:styleId="af3">
    <w:name w:val="結語 (文字)"/>
    <w:link w:val="af2"/>
    <w:uiPriority w:val="99"/>
    <w:rsid w:val="007342AD"/>
    <w:rPr>
      <w:rFonts w:ascii="UD デジタル 教科書体 N-B" w:eastAsia="UD デジタル 教科書体 N-B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1934;&#26619;&#12510;&#12463;&#12525;&#26412;&#2106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2C092-1192-42F6-A5AE-DE21E1B2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精査マクロ本則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神埼市地区敬老会事業費補助金交付要綱</vt:lpstr>
      <vt:lpstr>神埼市地区敬老会事業費補助金交付要綱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神埼市地区敬老会事業費補助金交付要綱</dc:title>
  <dc:subject/>
  <dc:creator>to-tanaka</dc:creator>
  <cp:keywords/>
  <cp:lastModifiedBy>高橋真里子</cp:lastModifiedBy>
  <cp:revision>2</cp:revision>
  <cp:lastPrinted>2026-03-09T09:19:00Z</cp:lastPrinted>
  <dcterms:created xsi:type="dcterms:W3CDTF">2026-07-02T09:05:00Z</dcterms:created>
  <dcterms:modified xsi:type="dcterms:W3CDTF">2026-07-02T09:05:00Z</dcterms:modified>
</cp:coreProperties>
</file>