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4B060" w14:textId="77777777" w:rsidR="002D7D06" w:rsidRPr="00656548" w:rsidRDefault="002D7D06" w:rsidP="00656548">
      <w:pPr>
        <w:spacing w:line="0" w:lineRule="atLeast"/>
        <w:rPr>
          <w:rFonts w:ascii="UD デジタル 教科書体 N-B" w:eastAsia="UD デジタル 教科書体 N-B" w:hAnsi="BIZ UDゴシック"/>
          <w:sz w:val="22"/>
          <w:szCs w:val="22"/>
        </w:rPr>
      </w:pPr>
      <w:bookmarkStart w:id="0" w:name="_GoBack"/>
      <w:bookmarkEnd w:id="0"/>
      <w:r w:rsidRPr="00656548">
        <w:rPr>
          <w:rFonts w:ascii="UD デジタル 教科書体 N-B" w:eastAsia="UD デジタル 教科書体 N-B" w:hAnsi="BIZ UDゴシック" w:hint="eastAsia"/>
          <w:sz w:val="22"/>
          <w:szCs w:val="22"/>
        </w:rPr>
        <w:t>様式第１号（第</w:t>
      </w:r>
      <w:r w:rsidR="00CC2281" w:rsidRPr="00656548">
        <w:rPr>
          <w:rFonts w:ascii="UD デジタル 教科書体 N-B" w:eastAsia="UD デジタル 教科書体 N-B" w:hAnsi="BIZ UDゴシック" w:hint="eastAsia"/>
          <w:sz w:val="22"/>
          <w:szCs w:val="22"/>
        </w:rPr>
        <w:t>５</w:t>
      </w:r>
      <w:r w:rsidRPr="00656548">
        <w:rPr>
          <w:rFonts w:ascii="UD デジタル 教科書体 N-B" w:eastAsia="UD デジタル 教科書体 N-B" w:hAnsi="BIZ UDゴシック" w:hint="eastAsia"/>
          <w:sz w:val="22"/>
          <w:szCs w:val="22"/>
        </w:rPr>
        <w:t>条関係）</w:t>
      </w:r>
    </w:p>
    <w:p w14:paraId="754F24C5" w14:textId="77777777" w:rsidR="00F14D78" w:rsidRPr="00656548" w:rsidRDefault="00F14D78" w:rsidP="00656548">
      <w:pPr>
        <w:spacing w:line="0" w:lineRule="atLeast"/>
        <w:rPr>
          <w:rFonts w:ascii="UD デジタル 教科書体 N-B" w:eastAsia="UD デジタル 教科書体 N-B" w:hAnsi="BIZ UDゴシック"/>
          <w:sz w:val="24"/>
          <w:szCs w:val="24"/>
        </w:rPr>
      </w:pPr>
    </w:p>
    <w:p w14:paraId="784287DC" w14:textId="77777777" w:rsidR="002D7D06" w:rsidRPr="00656548" w:rsidRDefault="007D0218" w:rsidP="00656548">
      <w:pPr>
        <w:spacing w:line="0" w:lineRule="atLeast"/>
        <w:jc w:val="right"/>
        <w:rPr>
          <w:rFonts w:ascii="UD デジタル 教科書体 N-B" w:eastAsia="UD デジタル 教科書体 N-B" w:hAnsi="BIZ UDゴシック"/>
          <w:sz w:val="24"/>
          <w:szCs w:val="24"/>
        </w:rPr>
      </w:pPr>
      <w:r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　年　　月　　</w:t>
      </w:r>
      <w:r w:rsidR="002E69D7"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>日</w:t>
      </w:r>
      <w:r w:rsidR="00C6261E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</w:t>
      </w:r>
    </w:p>
    <w:p w14:paraId="2B62EB26" w14:textId="77777777" w:rsidR="00F14D78" w:rsidRPr="00656548" w:rsidRDefault="00F14D78" w:rsidP="00656548">
      <w:pPr>
        <w:spacing w:line="0" w:lineRule="atLeast"/>
        <w:rPr>
          <w:rFonts w:ascii="UD デジタル 教科書体 N-B" w:eastAsia="UD デジタル 教科書体 N-B" w:hAnsi="BIZ UDゴシック"/>
          <w:sz w:val="24"/>
          <w:szCs w:val="24"/>
        </w:rPr>
      </w:pPr>
    </w:p>
    <w:p w14:paraId="0CE3DDC2" w14:textId="77777777" w:rsidR="002D7D06" w:rsidRPr="00656548" w:rsidRDefault="002E69D7" w:rsidP="00656548">
      <w:pPr>
        <w:spacing w:line="0" w:lineRule="atLeast"/>
        <w:rPr>
          <w:rFonts w:ascii="UD デジタル 教科書体 N-B" w:eastAsia="UD デジタル 教科書体 N-B" w:hAnsi="BIZ UDゴシック"/>
          <w:sz w:val="24"/>
          <w:szCs w:val="24"/>
        </w:rPr>
      </w:pPr>
      <w:r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</w:t>
      </w:r>
      <w:r w:rsidR="002D7D06"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>神埼市長</w:t>
      </w:r>
      <w:r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</w:t>
      </w:r>
      <w:r w:rsidR="0035638F"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　　　　　</w:t>
      </w:r>
      <w:r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　様</w:t>
      </w:r>
    </w:p>
    <w:p w14:paraId="1CBF23DC" w14:textId="77777777" w:rsidR="005B7258" w:rsidRPr="00C6261E" w:rsidRDefault="005B7258" w:rsidP="00656548">
      <w:pPr>
        <w:spacing w:line="0" w:lineRule="atLeast"/>
        <w:rPr>
          <w:rFonts w:ascii="UD デジタル 教科書体 N-B" w:eastAsia="UD デジタル 教科書体 N-B" w:hAnsi="BIZ UDゴシック"/>
          <w:sz w:val="24"/>
          <w:szCs w:val="24"/>
        </w:rPr>
      </w:pPr>
    </w:p>
    <w:p w14:paraId="6BCF743A" w14:textId="77777777" w:rsidR="002D7D06" w:rsidRPr="00656548" w:rsidRDefault="005B7258" w:rsidP="00656548">
      <w:pPr>
        <w:spacing w:line="0" w:lineRule="atLeast"/>
        <w:rPr>
          <w:rFonts w:ascii="UD デジタル 教科書体 N-B" w:eastAsia="UD デジタル 教科書体 N-B" w:hAnsi="BIZ UDゴシック"/>
          <w:sz w:val="24"/>
          <w:szCs w:val="24"/>
        </w:rPr>
      </w:pPr>
      <w:r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　　　　　　　　　　　　申請者　　</w:t>
      </w:r>
      <w:r w:rsidR="002D7D06"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>地区名</w:t>
      </w:r>
      <w:r w:rsidR="007D0218"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</w:t>
      </w:r>
    </w:p>
    <w:p w14:paraId="10AAD5F3" w14:textId="77777777" w:rsidR="002D7D06" w:rsidRPr="00656548" w:rsidRDefault="00BE23B5" w:rsidP="00656548">
      <w:pPr>
        <w:spacing w:line="0" w:lineRule="atLeast"/>
        <w:ind w:right="-710" w:firstLineChars="1808" w:firstLine="4037"/>
        <w:rPr>
          <w:rFonts w:ascii="UD デジタル 教科書体 N-B" w:eastAsia="UD デジタル 教科書体 N-B" w:hAnsi="BIZ UDゴシック"/>
          <w:sz w:val="24"/>
          <w:szCs w:val="24"/>
        </w:rPr>
      </w:pPr>
      <w:r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>住　所</w:t>
      </w:r>
      <w:r w:rsidR="00756A20"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</w:t>
      </w:r>
      <w:r w:rsidR="005B7258"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　　　　　　　　　　</w:t>
      </w:r>
    </w:p>
    <w:p w14:paraId="04DE8EF1" w14:textId="77777777" w:rsidR="00354999" w:rsidRPr="00656548" w:rsidRDefault="00A75054" w:rsidP="00656548">
      <w:pPr>
        <w:spacing w:line="0" w:lineRule="atLeast"/>
        <w:rPr>
          <w:rFonts w:ascii="UD デジタル 教科書体 N-B" w:eastAsia="UD デジタル 教科書体 N-B" w:hAnsi="BIZ UDゴシック"/>
          <w:sz w:val="24"/>
          <w:szCs w:val="24"/>
        </w:rPr>
      </w:pPr>
      <w:r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　　　　　　　　　　　　　　　</w:t>
      </w:r>
      <w:r w:rsidR="00DA7C23"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　役職名・代表者名</w:t>
      </w:r>
      <w:r w:rsidR="00E65B18"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</w:t>
      </w:r>
      <w:r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　　　　　　　　　印</w:t>
      </w:r>
    </w:p>
    <w:p w14:paraId="691E67D9" w14:textId="77777777" w:rsidR="00673B39" w:rsidRPr="00656548" w:rsidRDefault="00673B39" w:rsidP="00656548">
      <w:pPr>
        <w:spacing w:line="0" w:lineRule="atLeast"/>
        <w:rPr>
          <w:rFonts w:ascii="UD デジタル 教科書体 N-B" w:eastAsia="UD デジタル 教科書体 N-B" w:hAnsi="BIZ UDゴシック"/>
          <w:sz w:val="24"/>
          <w:szCs w:val="24"/>
        </w:rPr>
      </w:pPr>
      <w:r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　　　　　　　　　　　　　　　　　電話番号　　　　　　　　　　　</w:t>
      </w:r>
    </w:p>
    <w:p w14:paraId="4E82E7CB" w14:textId="77777777" w:rsidR="00354999" w:rsidRDefault="00354999" w:rsidP="00656548">
      <w:pPr>
        <w:spacing w:line="0" w:lineRule="atLeast"/>
        <w:rPr>
          <w:rFonts w:ascii="UD デジタル 教科書体 N-B" w:eastAsia="UD デジタル 教科書体 N-B" w:hAnsi="BIZ UDゴシック"/>
          <w:sz w:val="24"/>
          <w:szCs w:val="24"/>
        </w:rPr>
      </w:pPr>
    </w:p>
    <w:p w14:paraId="0F03292C" w14:textId="77777777" w:rsidR="00C6261E" w:rsidRPr="00656548" w:rsidRDefault="00C6261E" w:rsidP="00656548">
      <w:pPr>
        <w:spacing w:line="0" w:lineRule="atLeast"/>
        <w:rPr>
          <w:rFonts w:ascii="UD デジタル 教科書体 N-B" w:eastAsia="UD デジタル 教科書体 N-B" w:hAnsi="BIZ UDゴシック"/>
          <w:sz w:val="24"/>
          <w:szCs w:val="24"/>
        </w:rPr>
      </w:pPr>
    </w:p>
    <w:p w14:paraId="074F28F9" w14:textId="3F1DCD42" w:rsidR="002D7D06" w:rsidRPr="00656548" w:rsidRDefault="002D7D06" w:rsidP="00656548">
      <w:pPr>
        <w:spacing w:line="0" w:lineRule="atLeast"/>
        <w:jc w:val="center"/>
        <w:rPr>
          <w:rFonts w:ascii="UD デジタル 教科書体 N-B" w:eastAsia="UD デジタル 教科書体 N-B" w:hAnsi="BIZ UDゴシック"/>
          <w:sz w:val="24"/>
          <w:szCs w:val="24"/>
        </w:rPr>
      </w:pPr>
      <w:r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>地区敬老会事業費補助金交付申請書</w:t>
      </w:r>
    </w:p>
    <w:p w14:paraId="02E37D7A" w14:textId="77777777" w:rsidR="002D7D06" w:rsidRPr="00656548" w:rsidRDefault="002D7D06" w:rsidP="00656548">
      <w:pPr>
        <w:spacing w:line="0" w:lineRule="atLeast"/>
        <w:rPr>
          <w:rFonts w:ascii="UD デジタル 教科書体 N-B" w:eastAsia="UD デジタル 教科書体 N-B" w:hAnsi="BIZ UDゴシック"/>
          <w:sz w:val="24"/>
          <w:szCs w:val="24"/>
        </w:rPr>
      </w:pPr>
    </w:p>
    <w:p w14:paraId="6C515A74" w14:textId="0573A2A2" w:rsidR="002D7D06" w:rsidRPr="00656548" w:rsidRDefault="005E7E26" w:rsidP="00656548">
      <w:pPr>
        <w:spacing w:line="0" w:lineRule="atLeast"/>
        <w:rPr>
          <w:rFonts w:ascii="UD デジタル 教科書体 N-B" w:eastAsia="UD デジタル 教科書体 N-B" w:hAnsi="BIZ UDゴシック"/>
          <w:sz w:val="24"/>
          <w:szCs w:val="24"/>
        </w:rPr>
      </w:pPr>
      <w:r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</w:t>
      </w:r>
      <w:r w:rsidR="00A45115"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　　　</w:t>
      </w:r>
      <w:r w:rsidR="002D7D06"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>年度において、下記のとおり神埼市地区敬老会事業を実施したいので、神埼市地区敬老会事業費補助金を</w:t>
      </w:r>
      <w:r w:rsidR="008B0096">
        <w:rPr>
          <w:rFonts w:ascii="UD デジタル 教科書体 N-B" w:eastAsia="UD デジタル 教科書体 N-B" w:hAnsi="BIZ UDゴシック" w:hint="eastAsia"/>
          <w:sz w:val="24"/>
          <w:szCs w:val="24"/>
        </w:rPr>
        <w:t>規定により</w:t>
      </w:r>
      <w:r w:rsidR="002D7D06" w:rsidRPr="00656548">
        <w:rPr>
          <w:rFonts w:ascii="UD デジタル 教科書体 N-B" w:eastAsia="UD デジタル 教科書体 N-B" w:hAnsi="BIZ UDゴシック" w:hint="eastAsia"/>
          <w:sz w:val="24"/>
          <w:szCs w:val="24"/>
        </w:rPr>
        <w:t>申請します。</w:t>
      </w:r>
    </w:p>
    <w:p w14:paraId="080809A2" w14:textId="77777777" w:rsidR="0042508F" w:rsidRDefault="0042508F" w:rsidP="0042508F">
      <w:pPr>
        <w:spacing w:line="0" w:lineRule="atLeast"/>
        <w:rPr>
          <w:rFonts w:ascii="UD デジタル 教科書体 N-B" w:eastAsia="UD デジタル 教科書体 N-B" w:hAnsi="BIZ UDゴシック"/>
          <w:sz w:val="24"/>
          <w:szCs w:val="24"/>
        </w:rPr>
      </w:pPr>
    </w:p>
    <w:p w14:paraId="37664F37" w14:textId="77777777" w:rsidR="0042508F" w:rsidRDefault="0042508F" w:rsidP="0042508F">
      <w:pPr>
        <w:spacing w:line="0" w:lineRule="atLeast"/>
        <w:jc w:val="center"/>
        <w:rPr>
          <w:rFonts w:ascii="UD デジタル 教科書体 N-B" w:eastAsia="UD デジタル 教科書体 N-B" w:hAnsi="BIZ UDゴシック"/>
          <w:sz w:val="24"/>
          <w:szCs w:val="24"/>
        </w:rPr>
      </w:pPr>
      <w:r>
        <w:rPr>
          <w:rFonts w:ascii="UD デジタル 教科書体 N-B" w:eastAsia="UD デジタル 教科書体 N-B" w:hAnsi="BIZ UDゴシック" w:hint="eastAsia"/>
          <w:sz w:val="24"/>
          <w:szCs w:val="24"/>
        </w:rPr>
        <w:t>記</w:t>
      </w:r>
    </w:p>
    <w:p w14:paraId="2A14834E" w14:textId="38289596" w:rsidR="0042508F" w:rsidRDefault="0042508F" w:rsidP="009D7348">
      <w:pPr>
        <w:tabs>
          <w:tab w:val="left" w:pos="4395"/>
        </w:tabs>
        <w:spacing w:line="0" w:lineRule="atLeast"/>
        <w:jc w:val="left"/>
        <w:rPr>
          <w:rFonts w:ascii="UD デジタル 教科書体 N-B" w:eastAsia="UD デジタル 教科書体 N-B" w:hAnsi="BIZ UDゴシック"/>
          <w:sz w:val="24"/>
          <w:szCs w:val="24"/>
        </w:rPr>
      </w:pPr>
    </w:p>
    <w:p w14:paraId="169BF4F4" w14:textId="77777777" w:rsidR="009D7348" w:rsidRDefault="00BD4C14" w:rsidP="00BD4C14">
      <w:pPr>
        <w:spacing w:line="0" w:lineRule="atLeast"/>
        <w:jc w:val="left"/>
        <w:rPr>
          <w:rFonts w:ascii="UD デジタル 教科書体 N-B" w:eastAsia="UD デジタル 教科書体 N-B" w:hAnsi="BIZ UDゴシック"/>
          <w:sz w:val="24"/>
          <w:szCs w:val="24"/>
          <w:u w:val="single"/>
        </w:rPr>
      </w:pPr>
      <w:r>
        <w:rPr>
          <w:rFonts w:ascii="UD デジタル 教科書体 N-B" w:eastAsia="UD デジタル 教科書体 N-B" w:hAnsi="BIZ UDゴシック" w:hint="eastAsia"/>
          <w:sz w:val="24"/>
          <w:szCs w:val="24"/>
        </w:rPr>
        <w:t xml:space="preserve">補助金申請額　</w:t>
      </w:r>
      <w:r w:rsidRPr="00BD4C14">
        <w:rPr>
          <w:rFonts w:ascii="UD デジタル 教科書体 N-B" w:eastAsia="UD デジタル 教科書体 N-B" w:hAnsi="BIZ UDゴシック" w:hint="eastAsia"/>
          <w:sz w:val="24"/>
          <w:szCs w:val="24"/>
          <w:u w:val="single"/>
        </w:rPr>
        <w:t xml:space="preserve">　　　　　　</w:t>
      </w:r>
      <w:r>
        <w:rPr>
          <w:rFonts w:ascii="UD デジタル 教科書体 N-B" w:eastAsia="UD デジタル 教科書体 N-B" w:hAnsi="BIZ UDゴシック" w:hint="eastAsia"/>
          <w:sz w:val="24"/>
          <w:szCs w:val="24"/>
          <w:u w:val="single"/>
        </w:rPr>
        <w:t xml:space="preserve">　</w:t>
      </w:r>
      <w:r w:rsidRPr="00BD4C14">
        <w:rPr>
          <w:rFonts w:ascii="UD デジタル 教科書体 N-B" w:eastAsia="UD デジタル 教科書体 N-B" w:hAnsi="BIZ UDゴシック" w:hint="eastAsia"/>
          <w:sz w:val="24"/>
          <w:szCs w:val="24"/>
          <w:u w:val="single"/>
        </w:rPr>
        <w:t xml:space="preserve">　　円</w:t>
      </w:r>
    </w:p>
    <w:p w14:paraId="516AF052" w14:textId="66EFBFBF" w:rsidR="002D7D06" w:rsidRPr="00BD4C14" w:rsidRDefault="009A2745" w:rsidP="00BD4C14">
      <w:pPr>
        <w:spacing w:line="0" w:lineRule="atLeast"/>
        <w:jc w:val="left"/>
        <w:rPr>
          <w:rFonts w:ascii="UD デジタル 教科書体 N-B" w:eastAsia="UD デジタル 教科書体 N-B" w:hAnsi="BIZ UDゴシック"/>
          <w:sz w:val="24"/>
          <w:szCs w:val="24"/>
          <w:u w:val="single"/>
        </w:rPr>
      </w:pPr>
      <w:r>
        <w:rPr>
          <w:rFonts w:ascii="UD デジタル 教科書体 N-B" w:eastAsia="UD デジタル 教科書体 N-B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83D3B" wp14:editId="52764EB0">
                <wp:simplePos x="0" y="0"/>
                <wp:positionH relativeFrom="margin">
                  <wp:posOffset>-54223</wp:posOffset>
                </wp:positionH>
                <wp:positionV relativeFrom="paragraph">
                  <wp:posOffset>445321</wp:posOffset>
                </wp:positionV>
                <wp:extent cx="5809786" cy="2590800"/>
                <wp:effectExtent l="0" t="0" r="19685" b="19050"/>
                <wp:wrapNone/>
                <wp:docPr id="20276260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9786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991A21" w14:textId="1ED2F76D" w:rsidR="00B8079D" w:rsidRPr="009A2745" w:rsidRDefault="006E744F" w:rsidP="009A2745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="00B8079D"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開催日時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="00B8079D"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B8079D"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　　年　　　　　月　　　　　日</w:t>
                            </w:r>
                          </w:p>
                          <w:p w14:paraId="64E1AB77" w14:textId="77777777" w:rsidR="009A2745" w:rsidRPr="009A2745" w:rsidRDefault="009A2745" w:rsidP="009A2745">
                            <w:pPr>
                              <w:pStyle w:val="af3"/>
                              <w:spacing w:line="0" w:lineRule="atLeast"/>
                              <w:ind w:leftChars="0" w:left="360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A3408F2" w14:textId="28EAAC46" w:rsidR="00B8079D" w:rsidRPr="009A2745" w:rsidRDefault="006E744F" w:rsidP="009A2745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="00B8079D"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開催場所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="00B8079D"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（該当するものに</w:t>
                            </w:r>
                            <w:r w:rsidR="00B8079D" w:rsidRPr="009A2745">
                              <w:rPr>
                                <w:rFonts w:ascii="Segoe UI Symbol" w:eastAsia="UD デジタル 教科書体 N-B" w:hAnsi="Segoe UI Symbol" w:cs="Segoe UI Symbol"/>
                                <w:sz w:val="24"/>
                                <w:szCs w:val="24"/>
                              </w:rPr>
                              <w:t>☑</w:t>
                            </w:r>
                            <w:r w:rsidR="00B8079D"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をお願いします。その他は括弧内もご記入ください。）</w:t>
                            </w:r>
                          </w:p>
                          <w:p w14:paraId="44C02666" w14:textId="77777777" w:rsidR="00B8079D" w:rsidRDefault="00B8079D" w:rsidP="006E744F">
                            <w:pPr>
                              <w:spacing w:line="0" w:lineRule="atLeast"/>
                              <w:ind w:rightChars="-221" w:right="-427"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□地区公民館　　　　　□その他（　　　　　　　　　）</w:t>
                            </w:r>
                          </w:p>
                          <w:p w14:paraId="0E5830E4" w14:textId="77777777" w:rsidR="009A2745" w:rsidRPr="009A2745" w:rsidRDefault="009A2745" w:rsidP="009A2745">
                            <w:pPr>
                              <w:spacing w:line="0" w:lineRule="atLeast"/>
                              <w:ind w:rightChars="-221" w:right="-427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</w:p>
                          <w:p w14:paraId="3D9CD5BA" w14:textId="716E9B92" w:rsidR="00B8079D" w:rsidRPr="0082204B" w:rsidRDefault="006E744F" w:rsidP="009A2745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="009A2745"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対象者数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】</w:t>
                            </w:r>
                            <w:r w:rsidR="009A2745" w:rsidRPr="0082204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　　　　　　　　　　人</w:t>
                            </w:r>
                          </w:p>
                          <w:p w14:paraId="581BFA3B" w14:textId="77777777" w:rsidR="009A2745" w:rsidRPr="009A2745" w:rsidRDefault="009A2745" w:rsidP="009A2745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</w:p>
                          <w:p w14:paraId="01ADADA3" w14:textId="7DB80DD3" w:rsidR="009A2745" w:rsidRPr="009A2745" w:rsidRDefault="009A2745" w:rsidP="009A2745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【開催内容について】 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該当するものに</w:t>
                            </w:r>
                            <w:r w:rsidRPr="009A2745">
                              <w:rPr>
                                <w:rFonts w:ascii="Segoe UI Symbol" w:eastAsia="UD デジタル 教科書体 N-B" w:hAnsi="Segoe UI Symbol" w:cs="Segoe UI Symbol"/>
                                <w:sz w:val="24"/>
                                <w:szCs w:val="24"/>
                              </w:rPr>
                              <w:t>☑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をお願いします</w:t>
                            </w:r>
                            <w:r w:rsidR="00E14FC2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） </w:t>
                            </w:r>
                          </w:p>
                          <w:p w14:paraId="685DF8A1" w14:textId="44691A50" w:rsidR="009A2745" w:rsidRPr="009A2745" w:rsidRDefault="009A2745" w:rsidP="006E744F">
                            <w:pPr>
                              <w:spacing w:line="0" w:lineRule="atLeast"/>
                              <w:ind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□敬老会の</w:t>
                            </w:r>
                            <w:r w:rsidR="002C339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開催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　　　□敬老会</w:t>
                            </w:r>
                            <w:r w:rsidR="009D7348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の開催</w:t>
                            </w: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及び記念品配布の実施</w:t>
                            </w:r>
                          </w:p>
                          <w:p w14:paraId="03BB4BCC" w14:textId="5A4A7639" w:rsidR="009A2745" w:rsidRPr="009A2745" w:rsidRDefault="009A2745" w:rsidP="006E744F">
                            <w:pPr>
                              <w:spacing w:line="0" w:lineRule="atLeast"/>
                              <w:ind w:firstLineChars="100" w:firstLine="223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9A2745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□その他（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8783D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4.25pt;margin-top:35.05pt;width:457.45pt;height:20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" filled="f" strokeweight=".5pt">
                <v:textbox>
                  <w:txbxContent>
                    <w:p w14:paraId="62991A21" w14:textId="1ED2F76D" w:rsidR="00B8079D" w:rsidRPr="009A2745" w:rsidRDefault="006E744F" w:rsidP="009A2745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="00B8079D"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開催日時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="00B8079D"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</w:t>
                      </w:r>
                      <w:r w:rsidR="00B8079D"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　　年　　　　　月　　　　　日</w:t>
                      </w:r>
                    </w:p>
                    <w:p w14:paraId="64E1AB77" w14:textId="77777777" w:rsidR="009A2745" w:rsidRPr="009A2745" w:rsidRDefault="009A2745" w:rsidP="009A2745">
                      <w:pPr>
                        <w:pStyle w:val="af3"/>
                        <w:spacing w:line="0" w:lineRule="atLeast"/>
                        <w:ind w:leftChars="0" w:left="360"/>
                        <w:rPr>
                          <w:rFonts w:ascii="UD デジタル 教科書体 N-B" w:eastAsia="UD デジタル 教科書体 N-B"/>
                          <w:sz w:val="24"/>
                          <w:szCs w:val="24"/>
                          <w:u w:val="single"/>
                        </w:rPr>
                      </w:pPr>
                    </w:p>
                    <w:p w14:paraId="0A3408F2" w14:textId="28EAAC46" w:rsidR="00B8079D" w:rsidRPr="009A2745" w:rsidRDefault="006E744F" w:rsidP="009A2745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="00B8079D"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開催場所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="00B8079D"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（該当するものに</w:t>
                      </w:r>
                      <w:r w:rsidR="00B8079D" w:rsidRPr="009A2745">
                        <w:rPr>
                          <w:rFonts w:ascii="Segoe UI Symbol" w:eastAsia="UD デジタル 教科書体 N-B" w:hAnsi="Segoe UI Symbol" w:cs="Segoe UI Symbol"/>
                          <w:sz w:val="24"/>
                          <w:szCs w:val="24"/>
                        </w:rPr>
                        <w:t>☑</w:t>
                      </w:r>
                      <w:r w:rsidR="00B8079D"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をお願いします。その他は括弧内もご記入ください。）</w:t>
                      </w:r>
                    </w:p>
                    <w:p w14:paraId="44C02666" w14:textId="77777777" w:rsidR="00B8079D" w:rsidRDefault="00B8079D" w:rsidP="006E744F">
                      <w:pPr>
                        <w:spacing w:line="0" w:lineRule="atLeast"/>
                        <w:ind w:rightChars="-221" w:right="-427"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□地区公民館　　　　　□その他（　　　　　　　　　）</w:t>
                      </w:r>
                    </w:p>
                    <w:p w14:paraId="0E5830E4" w14:textId="77777777" w:rsidR="009A2745" w:rsidRPr="009A2745" w:rsidRDefault="009A2745" w:rsidP="009A2745">
                      <w:pPr>
                        <w:spacing w:line="0" w:lineRule="atLeast"/>
                        <w:ind w:rightChars="-221" w:right="-427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</w:p>
                    <w:p w14:paraId="3D9CD5BA" w14:textId="716E9B92" w:rsidR="00B8079D" w:rsidRPr="0082204B" w:rsidRDefault="006E744F" w:rsidP="009A2745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【</w:t>
                      </w:r>
                      <w:r w:rsidR="009A2745"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対象者数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】</w:t>
                      </w:r>
                      <w:r w:rsidR="009A2745" w:rsidRPr="0082204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　　　　　　　　　　人</w:t>
                      </w:r>
                    </w:p>
                    <w:p w14:paraId="581BFA3B" w14:textId="77777777" w:rsidR="009A2745" w:rsidRPr="009A2745" w:rsidRDefault="009A2745" w:rsidP="009A2745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</w:p>
                    <w:p w14:paraId="01ADADA3" w14:textId="7DB80DD3" w:rsidR="009A2745" w:rsidRPr="009A2745" w:rsidRDefault="009A2745" w:rsidP="009A2745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【開催内容について】 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（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該当するものに</w:t>
                      </w:r>
                      <w:r w:rsidRPr="009A2745">
                        <w:rPr>
                          <w:rFonts w:ascii="Segoe UI Symbol" w:eastAsia="UD デジタル 教科書体 N-B" w:hAnsi="Segoe UI Symbol" w:cs="Segoe UI Symbol"/>
                          <w:sz w:val="24"/>
                          <w:szCs w:val="24"/>
                        </w:rPr>
                        <w:t>☑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をお願いします</w:t>
                      </w:r>
                      <w:r w:rsidR="00E14FC2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。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） </w:t>
                      </w:r>
                    </w:p>
                    <w:p w14:paraId="685DF8A1" w14:textId="44691A50" w:rsidR="009A2745" w:rsidRPr="009A2745" w:rsidRDefault="009A2745" w:rsidP="006E744F">
                      <w:pPr>
                        <w:spacing w:line="0" w:lineRule="atLeast"/>
                        <w:ind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□敬老会の</w:t>
                      </w:r>
                      <w:r w:rsidR="002C339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開催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　　　□敬老会</w:t>
                      </w:r>
                      <w:r w:rsidR="009D7348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の開催</w:t>
                      </w: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及び記念品配布の実施</w:t>
                      </w:r>
                    </w:p>
                    <w:p w14:paraId="03BB4BCC" w14:textId="5A4A7639" w:rsidR="009A2745" w:rsidRPr="009A2745" w:rsidRDefault="009A2745" w:rsidP="006E744F">
                      <w:pPr>
                        <w:spacing w:line="0" w:lineRule="atLeast"/>
                        <w:ind w:firstLineChars="100" w:firstLine="223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9A2745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□その他（　　　　　　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D7D06" w:rsidRPr="00BD4C14" w:rsidSect="00F14D78">
      <w:footerReference w:type="default" r:id="rId7"/>
      <w:pgSz w:w="11906" w:h="16838" w:code="9"/>
      <w:pgMar w:top="1701" w:right="1701" w:bottom="1701" w:left="1701" w:header="567" w:footer="992" w:gutter="0"/>
      <w:cols w:space="425"/>
      <w:docGrid w:type="linesAndChars" w:linePitch="353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E20E4" w14:textId="77777777" w:rsidR="008A281C" w:rsidRDefault="008A281C">
      <w:r>
        <w:separator/>
      </w:r>
    </w:p>
  </w:endnote>
  <w:endnote w:type="continuationSeparator" w:id="0">
    <w:p w14:paraId="0A6FAA95" w14:textId="77777777" w:rsidR="008A281C" w:rsidRDefault="008A2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BIZ UDゴシック"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0C318" w14:textId="77777777" w:rsidR="00CB49CC" w:rsidRDefault="00CB49CC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0B1D8" w14:textId="77777777" w:rsidR="008A281C" w:rsidRDefault="008A281C">
      <w:r>
        <w:separator/>
      </w:r>
    </w:p>
  </w:footnote>
  <w:footnote w:type="continuationSeparator" w:id="0">
    <w:p w14:paraId="4745DA64" w14:textId="77777777" w:rsidR="008A281C" w:rsidRDefault="008A2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63C5"/>
    <w:multiLevelType w:val="hybridMultilevel"/>
    <w:tmpl w:val="B2143108"/>
    <w:lvl w:ilvl="0" w:tplc="C2F6E11C">
      <w:start w:val="3"/>
      <w:numFmt w:val="decimalFullWidth"/>
      <w:lvlText w:val="第%1条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41"/>
        </w:tabs>
        <w:ind w:left="25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61"/>
        </w:tabs>
        <w:ind w:left="29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81"/>
        </w:tabs>
        <w:ind w:left="33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01"/>
        </w:tabs>
        <w:ind w:left="38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21"/>
        </w:tabs>
        <w:ind w:left="42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1"/>
        </w:tabs>
        <w:ind w:left="46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61"/>
        </w:tabs>
        <w:ind w:left="50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81"/>
        </w:tabs>
        <w:ind w:left="5481" w:hanging="420"/>
      </w:pPr>
    </w:lvl>
  </w:abstractNum>
  <w:abstractNum w:abstractNumId="1" w15:restartNumberingAfterBreak="0">
    <w:nsid w:val="2AD31B3C"/>
    <w:multiLevelType w:val="hybridMultilevel"/>
    <w:tmpl w:val="0FBC14A8"/>
    <w:lvl w:ilvl="0" w:tplc="85E63FF6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3743198"/>
    <w:multiLevelType w:val="hybridMultilevel"/>
    <w:tmpl w:val="4B30BEA2"/>
    <w:lvl w:ilvl="0" w:tplc="A7FE6F2C">
      <w:start w:val="6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69B400F"/>
    <w:multiLevelType w:val="hybridMultilevel"/>
    <w:tmpl w:val="34922BA6"/>
    <w:lvl w:ilvl="0" w:tplc="E20A4D5C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231226D"/>
    <w:multiLevelType w:val="hybridMultilevel"/>
    <w:tmpl w:val="0B40F970"/>
    <w:lvl w:ilvl="0" w:tplc="79646744">
      <w:start w:val="3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353"/>
  <w:displayHorizontalDrawingGridEvery w:val="0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FA"/>
    <w:rsid w:val="000016A0"/>
    <w:rsid w:val="00001771"/>
    <w:rsid w:val="00040F34"/>
    <w:rsid w:val="000434B8"/>
    <w:rsid w:val="0005742A"/>
    <w:rsid w:val="0008311D"/>
    <w:rsid w:val="000855D1"/>
    <w:rsid w:val="00090184"/>
    <w:rsid w:val="00090443"/>
    <w:rsid w:val="0009094B"/>
    <w:rsid w:val="000A39DD"/>
    <w:rsid w:val="000B19AA"/>
    <w:rsid w:val="000C23ED"/>
    <w:rsid w:val="000D7118"/>
    <w:rsid w:val="000E2886"/>
    <w:rsid w:val="00120E2C"/>
    <w:rsid w:val="00125505"/>
    <w:rsid w:val="00151C83"/>
    <w:rsid w:val="00172A02"/>
    <w:rsid w:val="00174C23"/>
    <w:rsid w:val="001B45A5"/>
    <w:rsid w:val="001D3141"/>
    <w:rsid w:val="001F229E"/>
    <w:rsid w:val="00217DB8"/>
    <w:rsid w:val="00251F1C"/>
    <w:rsid w:val="002648E7"/>
    <w:rsid w:val="00266D62"/>
    <w:rsid w:val="00276509"/>
    <w:rsid w:val="002856C1"/>
    <w:rsid w:val="00287936"/>
    <w:rsid w:val="002A7AF3"/>
    <w:rsid w:val="002B2779"/>
    <w:rsid w:val="002B4904"/>
    <w:rsid w:val="002C339B"/>
    <w:rsid w:val="002D27E1"/>
    <w:rsid w:val="002D7D06"/>
    <w:rsid w:val="002E69D7"/>
    <w:rsid w:val="002F4549"/>
    <w:rsid w:val="00324238"/>
    <w:rsid w:val="00346ED8"/>
    <w:rsid w:val="00351E22"/>
    <w:rsid w:val="00354999"/>
    <w:rsid w:val="0035638F"/>
    <w:rsid w:val="00366263"/>
    <w:rsid w:val="00374F4D"/>
    <w:rsid w:val="003B1423"/>
    <w:rsid w:val="003B6BF3"/>
    <w:rsid w:val="003D67DE"/>
    <w:rsid w:val="00402FF7"/>
    <w:rsid w:val="0040729F"/>
    <w:rsid w:val="0042508F"/>
    <w:rsid w:val="004C448E"/>
    <w:rsid w:val="004D036D"/>
    <w:rsid w:val="004D21F4"/>
    <w:rsid w:val="004D760E"/>
    <w:rsid w:val="004F48C2"/>
    <w:rsid w:val="0051692A"/>
    <w:rsid w:val="00574762"/>
    <w:rsid w:val="005B7258"/>
    <w:rsid w:val="005B7E4A"/>
    <w:rsid w:val="005D13BF"/>
    <w:rsid w:val="005D480A"/>
    <w:rsid w:val="005E7E26"/>
    <w:rsid w:val="006074E8"/>
    <w:rsid w:val="00611925"/>
    <w:rsid w:val="00630CD8"/>
    <w:rsid w:val="00656548"/>
    <w:rsid w:val="00661416"/>
    <w:rsid w:val="00661FF3"/>
    <w:rsid w:val="00673B39"/>
    <w:rsid w:val="00675DCF"/>
    <w:rsid w:val="00690B8C"/>
    <w:rsid w:val="006D3E71"/>
    <w:rsid w:val="006E744F"/>
    <w:rsid w:val="00704ED7"/>
    <w:rsid w:val="007254F0"/>
    <w:rsid w:val="00750275"/>
    <w:rsid w:val="00755740"/>
    <w:rsid w:val="00756A20"/>
    <w:rsid w:val="00780BBC"/>
    <w:rsid w:val="0078563C"/>
    <w:rsid w:val="00792ABA"/>
    <w:rsid w:val="007974FA"/>
    <w:rsid w:val="007A6679"/>
    <w:rsid w:val="007D0218"/>
    <w:rsid w:val="007F6D79"/>
    <w:rsid w:val="00802433"/>
    <w:rsid w:val="008079BE"/>
    <w:rsid w:val="0082204B"/>
    <w:rsid w:val="0083357D"/>
    <w:rsid w:val="00843730"/>
    <w:rsid w:val="0086780B"/>
    <w:rsid w:val="0089421F"/>
    <w:rsid w:val="008A281C"/>
    <w:rsid w:val="008B0096"/>
    <w:rsid w:val="008B25C2"/>
    <w:rsid w:val="008D24F9"/>
    <w:rsid w:val="008D2F83"/>
    <w:rsid w:val="008D35ED"/>
    <w:rsid w:val="008D5DDE"/>
    <w:rsid w:val="008E514A"/>
    <w:rsid w:val="00906732"/>
    <w:rsid w:val="00920522"/>
    <w:rsid w:val="009401B4"/>
    <w:rsid w:val="0094586E"/>
    <w:rsid w:val="00966186"/>
    <w:rsid w:val="00990EB3"/>
    <w:rsid w:val="009A2745"/>
    <w:rsid w:val="009C002D"/>
    <w:rsid w:val="009D5645"/>
    <w:rsid w:val="009D7348"/>
    <w:rsid w:val="009E5E4A"/>
    <w:rsid w:val="00A03E82"/>
    <w:rsid w:val="00A14627"/>
    <w:rsid w:val="00A37618"/>
    <w:rsid w:val="00A45115"/>
    <w:rsid w:val="00A50D71"/>
    <w:rsid w:val="00A60FF2"/>
    <w:rsid w:val="00A75054"/>
    <w:rsid w:val="00A77DC3"/>
    <w:rsid w:val="00A8584F"/>
    <w:rsid w:val="00AA0AAE"/>
    <w:rsid w:val="00AE07DE"/>
    <w:rsid w:val="00B37C75"/>
    <w:rsid w:val="00B619D9"/>
    <w:rsid w:val="00B65DBA"/>
    <w:rsid w:val="00B8079D"/>
    <w:rsid w:val="00B80831"/>
    <w:rsid w:val="00B90088"/>
    <w:rsid w:val="00B90C0E"/>
    <w:rsid w:val="00BB19C5"/>
    <w:rsid w:val="00BB62C2"/>
    <w:rsid w:val="00BB6C78"/>
    <w:rsid w:val="00BD4C14"/>
    <w:rsid w:val="00BE13EF"/>
    <w:rsid w:val="00BE23B5"/>
    <w:rsid w:val="00BF2C24"/>
    <w:rsid w:val="00C23780"/>
    <w:rsid w:val="00C41027"/>
    <w:rsid w:val="00C465DA"/>
    <w:rsid w:val="00C6261E"/>
    <w:rsid w:val="00C76303"/>
    <w:rsid w:val="00C82A96"/>
    <w:rsid w:val="00C92B19"/>
    <w:rsid w:val="00C93A4B"/>
    <w:rsid w:val="00CB49CC"/>
    <w:rsid w:val="00CC0CBF"/>
    <w:rsid w:val="00CC2281"/>
    <w:rsid w:val="00CC706F"/>
    <w:rsid w:val="00CE1206"/>
    <w:rsid w:val="00CE39C1"/>
    <w:rsid w:val="00D06266"/>
    <w:rsid w:val="00D216A1"/>
    <w:rsid w:val="00D41290"/>
    <w:rsid w:val="00D74159"/>
    <w:rsid w:val="00D87FBA"/>
    <w:rsid w:val="00D9361C"/>
    <w:rsid w:val="00D957D0"/>
    <w:rsid w:val="00DA3AED"/>
    <w:rsid w:val="00DA5DC5"/>
    <w:rsid w:val="00DA7C23"/>
    <w:rsid w:val="00DB5A42"/>
    <w:rsid w:val="00DF7964"/>
    <w:rsid w:val="00DF7D9C"/>
    <w:rsid w:val="00E14FC2"/>
    <w:rsid w:val="00E310F7"/>
    <w:rsid w:val="00E65B18"/>
    <w:rsid w:val="00E76494"/>
    <w:rsid w:val="00E766A1"/>
    <w:rsid w:val="00EA58E9"/>
    <w:rsid w:val="00EA7455"/>
    <w:rsid w:val="00EB27E5"/>
    <w:rsid w:val="00EB47CF"/>
    <w:rsid w:val="00EE7C34"/>
    <w:rsid w:val="00EF614A"/>
    <w:rsid w:val="00F044E5"/>
    <w:rsid w:val="00F06039"/>
    <w:rsid w:val="00F072B9"/>
    <w:rsid w:val="00F12158"/>
    <w:rsid w:val="00F14D78"/>
    <w:rsid w:val="00F24911"/>
    <w:rsid w:val="00F34076"/>
    <w:rsid w:val="00F423F1"/>
    <w:rsid w:val="00F518E6"/>
    <w:rsid w:val="00F661D6"/>
    <w:rsid w:val="00F7300D"/>
    <w:rsid w:val="00F7352C"/>
    <w:rsid w:val="00F73AB6"/>
    <w:rsid w:val="00FA0EAA"/>
    <w:rsid w:val="00FB387B"/>
    <w:rsid w:val="00FD4266"/>
    <w:rsid w:val="00FD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C3338E"/>
  <w15:chartTrackingRefBased/>
  <w15:docId w15:val="{37CA71FA-2707-474D-97CD-BBB9C429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customStyle="1" w:styleId="a6">
    <w:name w:val="第＊条"/>
    <w:basedOn w:val="a"/>
    <w:pPr>
      <w:ind w:left="229" w:hanging="229"/>
    </w:pPr>
  </w:style>
  <w:style w:type="paragraph" w:customStyle="1" w:styleId="a7">
    <w:name w:val="号"/>
    <w:basedOn w:val="a"/>
    <w:pPr>
      <w:ind w:left="458" w:hanging="229"/>
    </w:pPr>
  </w:style>
  <w:style w:type="paragraph" w:customStyle="1" w:styleId="a8">
    <w:name w:val="号の細分"/>
    <w:basedOn w:val="a"/>
    <w:pPr>
      <w:ind w:left="687" w:hanging="229"/>
    </w:pPr>
  </w:style>
  <w:style w:type="paragraph" w:customStyle="1" w:styleId="a9">
    <w:name w:val="タイトル"/>
    <w:basedOn w:val="a"/>
    <w:pPr>
      <w:ind w:left="840" w:right="840"/>
    </w:pPr>
    <w:rPr>
      <w:sz w:val="28"/>
    </w:rPr>
  </w:style>
  <w:style w:type="paragraph" w:customStyle="1" w:styleId="aa">
    <w:name w:val="号の細細分"/>
    <w:basedOn w:val="a8"/>
    <w:pPr>
      <w:ind w:left="916"/>
    </w:pPr>
  </w:style>
  <w:style w:type="paragraph" w:customStyle="1" w:styleId="ab">
    <w:name w:val="項"/>
    <w:basedOn w:val="a6"/>
  </w:style>
  <w:style w:type="table" w:styleId="ac">
    <w:name w:val="Table Grid"/>
    <w:basedOn w:val="a1"/>
    <w:rsid w:val="00A8584F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E5E4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e">
    <w:name w:val="吹き出し (文字)"/>
    <w:link w:val="ad"/>
    <w:uiPriority w:val="99"/>
    <w:semiHidden/>
    <w:rsid w:val="009E5E4A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42508F"/>
    <w:pPr>
      <w:jc w:val="center"/>
    </w:pPr>
    <w:rPr>
      <w:rFonts w:ascii="UD デジタル 教科書体 N-B" w:eastAsia="UD デジタル 教科書体 N-B" w:hAnsi="BIZ UDゴシック"/>
      <w:sz w:val="24"/>
      <w:szCs w:val="24"/>
    </w:rPr>
  </w:style>
  <w:style w:type="character" w:customStyle="1" w:styleId="af0">
    <w:name w:val="記 (文字)"/>
    <w:link w:val="af"/>
    <w:uiPriority w:val="99"/>
    <w:rsid w:val="0042508F"/>
    <w:rPr>
      <w:rFonts w:ascii="UD デジタル 教科書体 N-B" w:eastAsia="UD デジタル 教科書体 N-B" w:hAnsi="BIZ UDゴシック"/>
      <w:kern w:val="2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42508F"/>
    <w:pPr>
      <w:jc w:val="right"/>
    </w:pPr>
    <w:rPr>
      <w:rFonts w:ascii="UD デジタル 教科書体 N-B" w:eastAsia="UD デジタル 教科書体 N-B" w:hAnsi="BIZ UDゴシック"/>
      <w:sz w:val="24"/>
      <w:szCs w:val="24"/>
    </w:rPr>
  </w:style>
  <w:style w:type="character" w:customStyle="1" w:styleId="af2">
    <w:name w:val="結語 (文字)"/>
    <w:link w:val="af1"/>
    <w:uiPriority w:val="99"/>
    <w:rsid w:val="0042508F"/>
    <w:rPr>
      <w:rFonts w:ascii="UD デジタル 教科書体 N-B" w:eastAsia="UD デジタル 教科書体 N-B" w:hAnsi="BIZ UDゴシック"/>
      <w:kern w:val="2"/>
      <w:sz w:val="24"/>
      <w:szCs w:val="24"/>
    </w:rPr>
  </w:style>
  <w:style w:type="paragraph" w:styleId="af3">
    <w:name w:val="List Paragraph"/>
    <w:basedOn w:val="a"/>
    <w:uiPriority w:val="34"/>
    <w:qFormat/>
    <w:rsid w:val="008B00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7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1934;&#26619;&#12510;&#12463;&#12525;&#26412;&#21063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精査マクロ本則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神埼市地区敬老会事業費補助金交付要綱</vt:lpstr>
      <vt:lpstr>神埼市地区敬老会事業費補助金交付要綱</vt:lpstr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神埼市地区敬老会事業費補助金交付要綱</dc:title>
  <dc:subject/>
  <dc:creator>to-tanaka</dc:creator>
  <cp:keywords/>
  <cp:lastModifiedBy>高橋真里子</cp:lastModifiedBy>
  <cp:revision>2</cp:revision>
  <cp:lastPrinted>2019-10-17T00:29:00Z</cp:lastPrinted>
  <dcterms:created xsi:type="dcterms:W3CDTF">2026-07-02T08:16:00Z</dcterms:created>
  <dcterms:modified xsi:type="dcterms:W3CDTF">2026-07-02T08:16:00Z</dcterms:modified>
</cp:coreProperties>
</file>